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133" w:rsidRDefault="00D50F79" w:rsidP="00A26133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Classe 1^ - PROVA INTERMEDIA</w:t>
      </w:r>
    </w:p>
    <w:p w:rsidR="00823189" w:rsidRPr="00A26133" w:rsidRDefault="00823189" w:rsidP="00A26133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PRIMO QUADRIMESTRE</w:t>
      </w:r>
    </w:p>
    <w:p w:rsidR="00A26133" w:rsidRDefault="00A26133">
      <w:pPr>
        <w:rPr>
          <w:rFonts w:ascii="Arial" w:hAnsi="Arial" w:cs="Arial"/>
          <w:b/>
          <w:sz w:val="28"/>
          <w:szCs w:val="28"/>
        </w:rPr>
      </w:pPr>
    </w:p>
    <w:p w:rsidR="00D50F79" w:rsidRPr="00D50F79" w:rsidRDefault="00CA2DD9" w:rsidP="00CA2DD9">
      <w:pPr>
        <w:rPr>
          <w:rFonts w:ascii="Arial" w:hAnsi="Arial" w:cs="Arial"/>
          <w:b/>
          <w:sz w:val="32"/>
          <w:szCs w:val="32"/>
        </w:rPr>
      </w:pPr>
      <w:proofErr w:type="gramStart"/>
      <w:r w:rsidRPr="00D50F79">
        <w:rPr>
          <w:rFonts w:ascii="Arial" w:hAnsi="Arial" w:cs="Arial"/>
          <w:b/>
          <w:sz w:val="32"/>
          <w:szCs w:val="32"/>
        </w:rPr>
        <w:t>DETTATO  DI</w:t>
      </w:r>
      <w:proofErr w:type="gramEnd"/>
      <w:r w:rsidRPr="00D50F79">
        <w:rPr>
          <w:rFonts w:ascii="Arial" w:hAnsi="Arial" w:cs="Arial"/>
          <w:b/>
          <w:sz w:val="32"/>
          <w:szCs w:val="32"/>
        </w:rPr>
        <w:t xml:space="preserve">  PAROLE</w:t>
      </w:r>
      <w:r w:rsidR="00F248C7" w:rsidRPr="00D50F79">
        <w:rPr>
          <w:rFonts w:ascii="Arial" w:hAnsi="Arial" w:cs="Arial"/>
          <w:b/>
          <w:sz w:val="32"/>
          <w:szCs w:val="32"/>
        </w:rPr>
        <w:t xml:space="preserve"> </w:t>
      </w:r>
    </w:p>
    <w:p w:rsidR="00D50F79" w:rsidRPr="00D50F79" w:rsidRDefault="00D50F79" w:rsidP="00CA2DD9">
      <w:pPr>
        <w:rPr>
          <w:rFonts w:ascii="Arial" w:hAnsi="Arial" w:cs="Arial"/>
          <w:b/>
          <w:sz w:val="32"/>
          <w:szCs w:val="32"/>
        </w:rPr>
      </w:pP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LUNA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 xml:space="preserve">MANO 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MARE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REMO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SALE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PANE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ONDE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LUPO</w:t>
      </w:r>
    </w:p>
    <w:p w:rsidR="00D50F79" w:rsidRPr="00D50F79" w:rsidRDefault="00D50F79" w:rsidP="00D50F79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ALI</w:t>
      </w:r>
    </w:p>
    <w:p w:rsidR="00CA2DD9" w:rsidRDefault="00D50F79" w:rsidP="00D50F79">
      <w:pPr>
        <w:pStyle w:val="Paragrafoelenco"/>
        <w:numPr>
          <w:ilvl w:val="0"/>
          <w:numId w:val="1"/>
        </w:numPr>
        <w:spacing w:line="480" w:lineRule="auto"/>
        <w:ind w:left="567"/>
        <w:rPr>
          <w:rFonts w:ascii="Arial" w:hAnsi="Arial" w:cs="Arial"/>
          <w:sz w:val="32"/>
          <w:szCs w:val="32"/>
        </w:rPr>
      </w:pPr>
      <w:r w:rsidRPr="00D50F79">
        <w:rPr>
          <w:rFonts w:ascii="Arial" w:hAnsi="Arial" w:cs="Arial"/>
          <w:sz w:val="32"/>
          <w:szCs w:val="32"/>
        </w:rPr>
        <w:t>ORTO</w:t>
      </w:r>
    </w:p>
    <w:p w:rsidR="00D50F79" w:rsidRPr="00D50F79" w:rsidRDefault="00D50F79" w:rsidP="00D50F79">
      <w:pPr>
        <w:pStyle w:val="Paragrafoelenco"/>
        <w:spacing w:line="480" w:lineRule="auto"/>
        <w:ind w:left="567"/>
        <w:rPr>
          <w:rFonts w:ascii="Arial" w:hAnsi="Arial" w:cs="Arial"/>
          <w:sz w:val="32"/>
          <w:szCs w:val="32"/>
        </w:rPr>
      </w:pPr>
    </w:p>
    <w:p w:rsidR="00F248C7" w:rsidRPr="00D50F79" w:rsidRDefault="00D50F79" w:rsidP="00F248C7">
      <w:pPr>
        <w:pStyle w:val="Default"/>
        <w:rPr>
          <w:sz w:val="32"/>
          <w:szCs w:val="32"/>
        </w:rPr>
      </w:pPr>
      <w:r w:rsidRPr="00D50F79">
        <w:rPr>
          <w:sz w:val="32"/>
          <w:szCs w:val="32"/>
        </w:rPr>
        <w:t>CRITERI DI VALUTAZIONE:</w:t>
      </w:r>
    </w:p>
    <w:p w:rsidR="00D50F79" w:rsidRPr="00D50F79" w:rsidRDefault="00D50F79" w:rsidP="00F248C7">
      <w:pPr>
        <w:pStyle w:val="Default"/>
        <w:rPr>
          <w:sz w:val="32"/>
          <w:szCs w:val="32"/>
        </w:rPr>
      </w:pPr>
    </w:p>
    <w:p w:rsidR="00D50F79" w:rsidRDefault="00D50F79" w:rsidP="00F248C7">
      <w:pPr>
        <w:pStyle w:val="Default"/>
        <w:rPr>
          <w:sz w:val="32"/>
          <w:szCs w:val="32"/>
        </w:rPr>
      </w:pPr>
      <w:r w:rsidRPr="00D50F79">
        <w:rPr>
          <w:sz w:val="32"/>
          <w:szCs w:val="32"/>
        </w:rPr>
        <w:t>SI VALUTA IN DECIMI:</w:t>
      </w:r>
    </w:p>
    <w:p w:rsidR="00D50F79" w:rsidRDefault="00D50F79" w:rsidP="00F248C7">
      <w:pPr>
        <w:pStyle w:val="Default"/>
        <w:rPr>
          <w:sz w:val="32"/>
          <w:szCs w:val="32"/>
        </w:rPr>
      </w:pP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10/10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10</w:t>
      </w: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9/10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9</w:t>
      </w: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8/10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8</w:t>
      </w: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7/10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7</w:t>
      </w: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6/10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</w:t>
      </w: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5/10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</w:t>
      </w:r>
    </w:p>
    <w:p w:rsidR="00D50F79" w:rsidRDefault="00D50F7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lastRenderedPageBreak/>
        <w:t>Meno di 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</w:t>
      </w:r>
    </w:p>
    <w:p w:rsidR="00823189" w:rsidRDefault="00823189" w:rsidP="00F248C7">
      <w:pPr>
        <w:pStyle w:val="Default"/>
        <w:rPr>
          <w:sz w:val="32"/>
          <w:szCs w:val="32"/>
        </w:rPr>
      </w:pPr>
    </w:p>
    <w:p w:rsidR="00823189" w:rsidRDefault="00823189" w:rsidP="00F248C7">
      <w:pPr>
        <w:pStyle w:val="Default"/>
        <w:rPr>
          <w:sz w:val="32"/>
          <w:szCs w:val="32"/>
        </w:rPr>
      </w:pPr>
    </w:p>
    <w:p w:rsidR="00823189" w:rsidRDefault="00823189" w:rsidP="00F248C7">
      <w:pPr>
        <w:pStyle w:val="Default"/>
        <w:rPr>
          <w:sz w:val="32"/>
          <w:szCs w:val="32"/>
        </w:rPr>
      </w:pPr>
    </w:p>
    <w:p w:rsidR="00823189" w:rsidRDefault="00823189" w:rsidP="00F248C7">
      <w:pPr>
        <w:pStyle w:val="Default"/>
        <w:rPr>
          <w:sz w:val="32"/>
          <w:szCs w:val="32"/>
        </w:rPr>
      </w:pPr>
    </w:p>
    <w:p w:rsidR="00823189" w:rsidRDefault="0082318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CONSIDERAZIONI:</w:t>
      </w:r>
    </w:p>
    <w:p w:rsidR="00823189" w:rsidRDefault="0082318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TALE DETTATO RISULTA SEMPLICE PERTANTO E’ UTILE PER VERIFICARE LE ABILITA’ MINIME DI SCRITTURA.</w:t>
      </w:r>
    </w:p>
    <w:p w:rsidR="00823189" w:rsidRDefault="00823189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ANDREBBE INTEGRATO CON UNO PIU’ COMPLESSO PER ESSERE PIU’ IN LINEA CON IL DETTATO DI MONITORAGGIO CITTADINO.</w:t>
      </w:r>
    </w:p>
    <w:p w:rsidR="003017C3" w:rsidRDefault="003017C3" w:rsidP="00F248C7">
      <w:pPr>
        <w:pStyle w:val="Default"/>
        <w:rPr>
          <w:b/>
          <w:sz w:val="32"/>
          <w:szCs w:val="32"/>
        </w:rPr>
      </w:pPr>
      <w:r w:rsidRPr="003017C3">
        <w:rPr>
          <w:b/>
          <w:sz w:val="32"/>
          <w:szCs w:val="32"/>
        </w:rPr>
        <w:t>PROPOSTA</w:t>
      </w:r>
    </w:p>
    <w:p w:rsidR="003017C3" w:rsidRPr="003017C3" w:rsidRDefault="003017C3" w:rsidP="00F248C7">
      <w:pPr>
        <w:pStyle w:val="Default"/>
        <w:rPr>
          <w:sz w:val="32"/>
          <w:szCs w:val="32"/>
        </w:rPr>
      </w:pPr>
      <w:r w:rsidRPr="003017C3">
        <w:rPr>
          <w:sz w:val="32"/>
          <w:szCs w:val="32"/>
        </w:rPr>
        <w:t>TANA</w:t>
      </w:r>
    </w:p>
    <w:p w:rsidR="003017C3" w:rsidRDefault="003017C3" w:rsidP="00F248C7">
      <w:pPr>
        <w:pStyle w:val="Default"/>
        <w:rPr>
          <w:sz w:val="32"/>
          <w:szCs w:val="32"/>
        </w:rPr>
      </w:pPr>
      <w:r w:rsidRPr="003017C3">
        <w:rPr>
          <w:sz w:val="32"/>
          <w:szCs w:val="32"/>
        </w:rPr>
        <w:t>PORTO</w:t>
      </w:r>
    </w:p>
    <w:p w:rsidR="003017C3" w:rsidRDefault="003017C3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TENDA</w:t>
      </w:r>
    </w:p>
    <w:p w:rsidR="003017C3" w:rsidRDefault="003017C3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TIMONE</w:t>
      </w:r>
    </w:p>
    <w:p w:rsidR="003017C3" w:rsidRDefault="003017C3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BANCA</w:t>
      </w:r>
    </w:p>
    <w:p w:rsidR="003017C3" w:rsidRDefault="005A07D7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SALAME</w:t>
      </w:r>
    </w:p>
    <w:p w:rsidR="003017C3" w:rsidRDefault="003017C3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TRENO</w:t>
      </w:r>
    </w:p>
    <w:p w:rsidR="003017C3" w:rsidRDefault="003017C3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BAMBINO</w:t>
      </w:r>
    </w:p>
    <w:p w:rsidR="003017C3" w:rsidRDefault="003017C3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GOMITOLO</w:t>
      </w:r>
    </w:p>
    <w:p w:rsidR="003017C3" w:rsidRDefault="005A07D7" w:rsidP="00F248C7">
      <w:pPr>
        <w:pStyle w:val="Default"/>
        <w:rPr>
          <w:sz w:val="32"/>
          <w:szCs w:val="32"/>
        </w:rPr>
      </w:pPr>
      <w:r>
        <w:rPr>
          <w:sz w:val="32"/>
          <w:szCs w:val="32"/>
        </w:rPr>
        <w:t>FIORE</w:t>
      </w:r>
      <w:bookmarkStart w:id="0" w:name="_GoBack"/>
      <w:bookmarkEnd w:id="0"/>
    </w:p>
    <w:p w:rsidR="003017C3" w:rsidRPr="003017C3" w:rsidRDefault="003017C3" w:rsidP="00F248C7">
      <w:pPr>
        <w:pStyle w:val="Default"/>
        <w:rPr>
          <w:sz w:val="32"/>
          <w:szCs w:val="32"/>
        </w:rPr>
      </w:pPr>
    </w:p>
    <w:sectPr w:rsidR="003017C3" w:rsidRPr="003017C3" w:rsidSect="00A26133">
      <w:pgSz w:w="11906" w:h="16838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F17FE"/>
    <w:multiLevelType w:val="hybridMultilevel"/>
    <w:tmpl w:val="5EF0A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D9"/>
    <w:rsid w:val="00192405"/>
    <w:rsid w:val="003017C3"/>
    <w:rsid w:val="005A07D7"/>
    <w:rsid w:val="006C6AEC"/>
    <w:rsid w:val="006D24B0"/>
    <w:rsid w:val="00823189"/>
    <w:rsid w:val="00A26133"/>
    <w:rsid w:val="00CA2DD9"/>
    <w:rsid w:val="00D50F79"/>
    <w:rsid w:val="00F2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84F40-9674-42A1-9190-A1771FFA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unhideWhenUsed/>
    <w:rPr>
      <w:color w:val="800080" w:themeColor="followedHyperlink"/>
      <w:u w:val="single"/>
    </w:rPr>
  </w:style>
  <w:style w:type="paragraph" w:customStyle="1" w:styleId="Default">
    <w:name w:val="Default"/>
    <w:rsid w:val="00F248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0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8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Buonpastore</dc:creator>
  <cp:keywords/>
  <dc:description/>
  <cp:lastModifiedBy>Primocircolomodena</cp:lastModifiedBy>
  <cp:revision>5</cp:revision>
  <cp:lastPrinted>2016-06-16T13:49:00Z</cp:lastPrinted>
  <dcterms:created xsi:type="dcterms:W3CDTF">2017-06-16T14:45:00Z</dcterms:created>
  <dcterms:modified xsi:type="dcterms:W3CDTF">2019-03-04T16:39:00Z</dcterms:modified>
</cp:coreProperties>
</file>