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7" w:rsidRDefault="0076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Calibri"/>
          <w:b/>
          <w:bCs/>
          <w:color w:val="0F243E"/>
          <w:u w:color="0F243E"/>
        </w:rPr>
      </w:pPr>
      <w:r>
        <w:rPr>
          <w:rFonts w:ascii="Calibri" w:hAnsi="Calibri" w:cs="Calibri"/>
          <w:b/>
          <w:bCs/>
          <w:color w:val="0F243E"/>
          <w:sz w:val="28"/>
          <w:szCs w:val="28"/>
          <w:u w:color="0F243E"/>
        </w:rPr>
        <w:t>Schema per la documentazione dei percorsi relativi alle competenze chiave – P.D.M. 2016-17</w:t>
      </w:r>
    </w:p>
    <w:tbl>
      <w:tblPr>
        <w:tblW w:w="1530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7214"/>
        <w:gridCol w:w="8095"/>
      </w:tblGrid>
      <w:tr w:rsidR="00761E77"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DOCENTE/I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 xml:space="preserve">Eccher, Paradiso, Dondossola , Di Costanzo </w:t>
            </w:r>
          </w:p>
        </w:tc>
      </w:tr>
      <w:tr w:rsidR="00761E77">
        <w:trPr>
          <w:trHeight w:val="113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L’orto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 xml:space="preserve">verifica di scienze mappa nel mezzo </w:t>
            </w:r>
          </w:p>
        </w:tc>
      </w:tr>
      <w:tr w:rsidR="00761E77"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DISCIPLINE COINVOLTE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SCIENZE</w:t>
            </w:r>
          </w:p>
        </w:tc>
      </w:tr>
      <w:tr w:rsidR="00761E77"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CLASSE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2 A-B-C-D</w:t>
            </w:r>
          </w:p>
        </w:tc>
      </w:tr>
      <w:tr w:rsidR="00761E77">
        <w:trPr>
          <w:trHeight w:val="16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</w:rPr>
              <w:t>COMPETENZE CHIAVE e di cittadinanza promosse dall’unità di apprendimento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Metodologie di studio , utilizzo di strumenti, pianificazione del       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lavoro,rielaborazione conoscenze</w:t>
            </w:r>
          </w:p>
          <w:p w:rsidR="00761E77" w:rsidRDefault="00761E77" w:rsidP="000B3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spirito di collaborazione ,partecipazione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-problem solving, consapevolezza delle scelte,rispetto delle regole</w:t>
            </w:r>
          </w:p>
          <w:p w:rsidR="00761E77" w:rsidRPr="000B3DAF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</w:tbl>
    <w:p w:rsidR="00761E77" w:rsidRDefault="00761E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Calibri"/>
          <w:b/>
          <w:bCs/>
          <w:color w:val="0F243E"/>
          <w:u w:color="0F243E"/>
        </w:rPr>
      </w:pPr>
    </w:p>
    <w:p w:rsidR="00761E77" w:rsidRDefault="00761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color w:val="0F243E"/>
          <w:u w:color="0F243E"/>
        </w:rPr>
      </w:pPr>
    </w:p>
    <w:tbl>
      <w:tblPr>
        <w:tblW w:w="14270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1329"/>
        <w:gridCol w:w="2818"/>
        <w:gridCol w:w="1553"/>
        <w:gridCol w:w="2308"/>
        <w:gridCol w:w="1937"/>
        <w:gridCol w:w="1937"/>
        <w:gridCol w:w="2388"/>
      </w:tblGrid>
      <w:tr w:rsidR="00761E77">
        <w:trPr>
          <w:trHeight w:val="10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SEQUENZE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caps/>
              </w:rPr>
              <w:t xml:space="preserve">DESCRIZIONE SINTETICA ATTIVITA’ DIDATTICA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aps/>
              </w:rPr>
            </w:pPr>
            <w:r>
              <w:rPr>
                <w:rFonts w:ascii="Calibri" w:hAnsi="Calibri" w:cs="Calibri"/>
                <w:caps/>
              </w:rPr>
              <w:t xml:space="preserve">Attività </w:t>
            </w:r>
          </w:p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caps/>
              </w:rPr>
              <w:t>del docente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caps/>
              </w:rPr>
              <w:t>Attività della classe/dei gruppi/dei SINGOLI STUDENTI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aps/>
              </w:rPr>
            </w:pPr>
            <w:r>
              <w:rPr>
                <w:rFonts w:ascii="Calibri" w:hAnsi="Calibri" w:cs="Calibri"/>
                <w:caps/>
              </w:rPr>
              <w:t>tecnologie impiegate e funzioni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b/>
                <w:bCs/>
                <w:caps/>
                <w:sz w:val="12"/>
                <w:szCs w:val="12"/>
              </w:rPr>
              <w:t>hardware. software, aggregatore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caps/>
              </w:rPr>
              <w:t>EVENTUALI LINK UTILIZZATI (nel caso di app va bene anche il link a itunes)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aps/>
              </w:rPr>
            </w:pPr>
            <w:r>
              <w:rPr>
                <w:rFonts w:ascii="Calibri" w:hAnsi="Calibri" w:cs="Calibri"/>
                <w:caps/>
              </w:rPr>
              <w:t>ASSET (FILE/materiali utilizzati o ottenuti)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>
              <w:rPr>
                <w:rFonts w:ascii="Calibri" w:hAnsi="Calibri" w:cs="Calibri"/>
                <w:b/>
                <w:bCs/>
                <w:caps/>
                <w:sz w:val="12"/>
                <w:szCs w:val="12"/>
              </w:rPr>
              <w:t>nome del file, formato</w:t>
            </w:r>
          </w:p>
        </w:tc>
      </w:tr>
      <w:tr w:rsidR="00761E77">
        <w:trPr>
          <w:trHeight w:val="26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Presentazione attività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15 minuti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Spiegazione della modalità di verifica: mappa nel mezzo . Che cos’è e come si forma. Mettere in   evidenza le parole chiave da inserire nella parte comune.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Ascolto collettivo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14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Divisione in gruppi da tre.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 gruppi da 3  ed 1 da 4 .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10 minuti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Pr="0038349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b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Formazione dei gruppi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Pr="0038349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b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G</w:t>
            </w:r>
            <w:r w:rsidRPr="00383497">
              <w:rPr>
                <w:rFonts w:ascii="Calibri" w:hAnsi="Calibri" w:cs="Calibri"/>
                <w:b/>
                <w:sz w:val="18"/>
                <w:szCs w:val="18"/>
              </w:rPr>
              <w:t xml:space="preserve">li alunni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prendono posto vicino ai loro compagni di gruppo.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58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Materiale da consegnare e scrittura delle aree su cui verterà la mappa.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10 minuti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Consegna del cartellone con le aree già divise.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Scrittura alla lavagna delle due aree per rispondere alle domande: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 Come nasce una pianta ?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-Spiega l’esperimento di semina fatto in classe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-Descrivi la semina fatta durante la visita all’orto.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Assegnazione degli incarichi ad ogni gruppo: segretario, lettore/presentatore, chi tiene il tempo.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Gli alunni scrivono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Carta e penna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10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L’insegnante dà il tempo per elaborare la mappa prima singolarmente poi da condividere nel gruppo: 40 minuti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Il docente passa tra i gruppi senza dare suggerimenti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Gli alunni si confrontano e vengono osservati dall’insegnante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foglio A3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12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 w:rsidP="008073E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 w:rsidP="00D877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Presentazione e condivisione del lavoro svolto</w:t>
            </w:r>
          </w:p>
          <w:p w:rsidR="00761E77" w:rsidRDefault="00761E77" w:rsidP="00D877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tempo: 40 minuti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L’insegnate determina la fine del tempo a disposizione dando  lo stop all’attività e chiama il presentatore di ogni gruppo per mostrare e spiegare la mappa.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Ogni gruppo manda il proprio portavoce ad esporre e spiegare l’elaborato da loro prodotto .Gli altri due componenti del gruppo appendono la mappa in modo da renderla visibile ai compagni di  classe. 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Ogni gruppo prima spiega poi risponde alle domande della classe.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2010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 w:rsidP="009E2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61E77">
        <w:trPr>
          <w:trHeight w:val="1446"/>
          <w:jc w:val="center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il numero di 9 è indicativo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 w:cs="Calibri"/>
                <w:sz w:val="12"/>
                <w:szCs w:val="12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descrivere che cosa fa (organizza gruppi, lezione trasmissiva, lezione dialogata, ecc.)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descrivere anche le funzioni utilizzate, come nel caso della LIM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qui vanno solo elencati i file utilizzati o ottenuti nel corso della sequenza. Vanno elencati sinteticamente con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1) nome del file (uguale a quello del file che viene allegato)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2) formato (.zip, .doc, .xls, .wav, .flv, ecc.)</w:t>
            </w:r>
          </w:p>
          <w:p w:rsidR="00761E77" w:rsidRDefault="00761E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58"/>
            </w:pPr>
            <w:r>
              <w:rPr>
                <w:rFonts w:ascii="Arial" w:hAnsi="Arial"/>
                <w:sz w:val="12"/>
                <w:szCs w:val="12"/>
              </w:rPr>
              <w:t>Conservate i file per eventuali altre integrazioni a questa scheda.</w:t>
            </w:r>
          </w:p>
        </w:tc>
      </w:tr>
    </w:tbl>
    <w:p w:rsidR="00761E77" w:rsidRDefault="00761E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rPr>
          <w:rFonts w:ascii="Calibri" w:hAnsi="Calibri" w:cs="Calibri"/>
          <w:color w:val="0F243E"/>
          <w:u w:color="0F243E"/>
        </w:rPr>
        <w:br/>
      </w:r>
    </w:p>
    <w:p w:rsidR="00761E77" w:rsidRDefault="00761E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</w:p>
    <w:sectPr w:rsidR="00761E77" w:rsidSect="00C04384">
      <w:headerReference w:type="default" r:id="rId7"/>
      <w:footerReference w:type="default" r:id="rId8"/>
      <w:pgSz w:w="16840" w:h="11900" w:orient="landscape"/>
      <w:pgMar w:top="568" w:right="1134" w:bottom="1134" w:left="1417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77" w:rsidRDefault="00761E77" w:rsidP="00C04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761E77" w:rsidRDefault="00761E77" w:rsidP="00C04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E77" w:rsidRDefault="00761E77">
    <w:pPr>
      <w:pStyle w:val="Intestazioneepidipa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77" w:rsidRDefault="00761E77" w:rsidP="00C04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761E77" w:rsidRDefault="00761E77" w:rsidP="00C043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E77" w:rsidRDefault="00761E77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rFonts w:ascii="Arial" w:hAnsi="Arial"/>
        <w:sz w:val="16"/>
        <w:szCs w:val="16"/>
      </w:rPr>
      <w:t>ic 6 modena - scuola Buon Pastore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56E5A"/>
    <w:multiLevelType w:val="hybridMultilevel"/>
    <w:tmpl w:val="FFFFFFFF"/>
    <w:lvl w:ilvl="0" w:tplc="74FC50EE">
      <w:start w:val="1"/>
      <w:numFmt w:val="bullet"/>
      <w:lvlText w:val="-"/>
      <w:lvlJc w:val="left"/>
      <w:pPr>
        <w:ind w:left="1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1CC032C">
      <w:start w:val="1"/>
      <w:numFmt w:val="bullet"/>
      <w:lvlText w:val="-"/>
      <w:lvlJc w:val="left"/>
      <w:pPr>
        <w:ind w:left="7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B4E760C">
      <w:start w:val="1"/>
      <w:numFmt w:val="bullet"/>
      <w:lvlText w:val="-"/>
      <w:lvlJc w:val="left"/>
      <w:pPr>
        <w:ind w:left="13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206E9048">
      <w:start w:val="1"/>
      <w:numFmt w:val="bullet"/>
      <w:lvlText w:val="-"/>
      <w:lvlJc w:val="left"/>
      <w:pPr>
        <w:ind w:left="19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130EC96">
      <w:start w:val="1"/>
      <w:numFmt w:val="bullet"/>
      <w:lvlText w:val="-"/>
      <w:lvlJc w:val="left"/>
      <w:pPr>
        <w:ind w:left="25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6F8A784">
      <w:start w:val="1"/>
      <w:numFmt w:val="bullet"/>
      <w:lvlText w:val="-"/>
      <w:lvlJc w:val="left"/>
      <w:pPr>
        <w:ind w:left="31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C045838">
      <w:start w:val="1"/>
      <w:numFmt w:val="bullet"/>
      <w:lvlText w:val="-"/>
      <w:lvlJc w:val="left"/>
      <w:pPr>
        <w:ind w:left="37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BCAA6718">
      <w:start w:val="1"/>
      <w:numFmt w:val="bullet"/>
      <w:lvlText w:val="-"/>
      <w:lvlJc w:val="left"/>
      <w:pPr>
        <w:ind w:left="43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6F2B612">
      <w:start w:val="1"/>
      <w:numFmt w:val="bullet"/>
      <w:lvlText w:val="-"/>
      <w:lvlJc w:val="left"/>
      <w:pPr>
        <w:ind w:left="4942" w:hanging="142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>
    <w:nsid w:val="272C70EA"/>
    <w:multiLevelType w:val="hybridMultilevel"/>
    <w:tmpl w:val="FFFFFFFF"/>
    <w:lvl w:ilvl="0" w:tplc="0142AF3E">
      <w:start w:val="1"/>
      <w:numFmt w:val="decimal"/>
      <w:lvlText w:val="%1."/>
      <w:lvlJc w:val="left"/>
      <w:pPr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9D8769C">
      <w:start w:val="1"/>
      <w:numFmt w:val="lowerLetter"/>
      <w:lvlText w:val="%2."/>
      <w:lvlJc w:val="left"/>
      <w:pPr>
        <w:ind w:left="144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B0C61F80">
      <w:start w:val="1"/>
      <w:numFmt w:val="lowerRoman"/>
      <w:lvlText w:val="%3."/>
      <w:lvlJc w:val="left"/>
      <w:pPr>
        <w:ind w:left="2160" w:hanging="285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27ACEC0">
      <w:start w:val="1"/>
      <w:numFmt w:val="decimal"/>
      <w:lvlText w:val="%4."/>
      <w:lvlJc w:val="left"/>
      <w:pPr>
        <w:ind w:left="288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14BCB1B0">
      <w:start w:val="1"/>
      <w:numFmt w:val="lowerLetter"/>
      <w:lvlText w:val="%5."/>
      <w:lvlJc w:val="left"/>
      <w:pPr>
        <w:ind w:left="360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6CD0CE">
      <w:start w:val="1"/>
      <w:numFmt w:val="lowerRoman"/>
      <w:lvlText w:val="%6."/>
      <w:lvlJc w:val="left"/>
      <w:pPr>
        <w:ind w:left="4320" w:hanging="285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19B4525C">
      <w:start w:val="1"/>
      <w:numFmt w:val="decimal"/>
      <w:lvlText w:val="%7."/>
      <w:lvlJc w:val="left"/>
      <w:pPr>
        <w:ind w:left="504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1BFCDB24">
      <w:start w:val="1"/>
      <w:numFmt w:val="lowerLetter"/>
      <w:lvlText w:val="%8."/>
      <w:lvlJc w:val="left"/>
      <w:pPr>
        <w:ind w:left="576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A2540E80">
      <w:start w:val="1"/>
      <w:numFmt w:val="lowerRoman"/>
      <w:lvlText w:val="%9."/>
      <w:lvlJc w:val="left"/>
      <w:pPr>
        <w:ind w:left="6480" w:hanging="285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4384"/>
    <w:rsid w:val="000B3DAF"/>
    <w:rsid w:val="00100398"/>
    <w:rsid w:val="00143E6E"/>
    <w:rsid w:val="002A129F"/>
    <w:rsid w:val="00383497"/>
    <w:rsid w:val="004602BC"/>
    <w:rsid w:val="004B2342"/>
    <w:rsid w:val="005C542F"/>
    <w:rsid w:val="00761E77"/>
    <w:rsid w:val="008073E8"/>
    <w:rsid w:val="009E2403"/>
    <w:rsid w:val="00A910D6"/>
    <w:rsid w:val="00C04384"/>
    <w:rsid w:val="00D21A5A"/>
    <w:rsid w:val="00D766E4"/>
    <w:rsid w:val="00D877B9"/>
    <w:rsid w:val="00FE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3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04384"/>
    <w:pPr>
      <w:keepNext/>
      <w:jc w:val="both"/>
      <w:outlineLvl w:val="5"/>
    </w:pPr>
    <w:rPr>
      <w:rFonts w:ascii="Lucida Sans Unicode" w:hAnsi="Lucida Sans Unicode" w:cs="Lucida Sans Unicode"/>
      <w:b/>
      <w:bCs/>
      <w:smallCap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A92E3C"/>
    <w:rPr>
      <w:rFonts w:asciiTheme="minorHAnsi" w:eastAsiaTheme="minorEastAsia" w:hAnsiTheme="minorHAnsi" w:cstheme="minorBidi"/>
      <w:b/>
      <w:bCs/>
      <w:color w:val="000000"/>
      <w:u w:color="000000"/>
    </w:rPr>
  </w:style>
  <w:style w:type="character" w:styleId="Hyperlink">
    <w:name w:val="Hyperlink"/>
    <w:basedOn w:val="DefaultParagraphFont"/>
    <w:uiPriority w:val="99"/>
    <w:rsid w:val="00C04384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C0438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E3C"/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uiPriority w:val="99"/>
    <w:rsid w:val="00C043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C04384"/>
    <w:pPr>
      <w:ind w:left="720"/>
    </w:pPr>
  </w:style>
  <w:style w:type="paragraph" w:styleId="Caption">
    <w:name w:val="caption"/>
    <w:basedOn w:val="Normal"/>
    <w:uiPriority w:val="99"/>
    <w:qFormat/>
    <w:rsid w:val="00C04384"/>
    <w:pPr>
      <w:tabs>
        <w:tab w:val="left" w:pos="1150"/>
      </w:tabs>
    </w:pPr>
    <w:rPr>
      <w:rFonts w:ascii="Helvetica Neue" w:hAnsi="Helvetica Neue"/>
      <w:b/>
      <w:bCs/>
      <w:cap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3</Pages>
  <Words>644</Words>
  <Characters>3671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ACER</cp:lastModifiedBy>
  <cp:revision>21</cp:revision>
  <dcterms:created xsi:type="dcterms:W3CDTF">2018-06-15T10:08:00Z</dcterms:created>
  <dcterms:modified xsi:type="dcterms:W3CDTF">2018-06-15T11:36:00Z</dcterms:modified>
</cp:coreProperties>
</file>